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346"/>
        <w:gridCol w:w="789"/>
        <w:gridCol w:w="789"/>
        <w:gridCol w:w="6188"/>
      </w:tblGrid>
      <w:tr w:rsidR="005C2A0F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346"/>
            </w:tblGrid>
            <w:tr w:rsidR="005C2A0F">
              <w:trPr>
                <w:trHeight w:val="7920"/>
              </w:trPr>
              <w:tc>
                <w:tcPr>
                  <w:tcW w:w="5000" w:type="pct"/>
                </w:tcPr>
                <w:p w:rsidR="0097193D" w:rsidRPr="0097193D" w:rsidRDefault="00022CBA" w:rsidP="0097193D">
                  <w:pPr>
                    <w:pStyle w:val="Heading2"/>
                    <w:spacing w:before="0"/>
                    <w:rPr>
                      <w:i/>
                      <w:color w:val="FF0000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97193D">
                    <w:rPr>
                      <w:i/>
                      <w:color w:val="FF0000"/>
                      <w:sz w:val="20"/>
                      <w:szCs w:val="20"/>
                    </w:rPr>
                    <w:t>What is Title I?</w:t>
                  </w:r>
                  <w:bookmarkStart w:id="1" w:name="_Toc347752182"/>
                </w:p>
                <w:p w:rsidR="0097193D" w:rsidRDefault="0097193D" w:rsidP="0097193D">
                  <w:pPr>
                    <w:pStyle w:val="Heading2"/>
                    <w:rPr>
                      <w:b w:val="0"/>
                      <w:color w:val="auto"/>
                      <w:sz w:val="20"/>
                      <w:szCs w:val="20"/>
                    </w:rPr>
                  </w:pPr>
                </w:p>
                <w:p w:rsidR="0097193D" w:rsidRPr="0097193D" w:rsidRDefault="0097193D" w:rsidP="0097193D">
                  <w:pPr>
                    <w:pStyle w:val="Heading2"/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97193D">
                    <w:rPr>
                      <w:b w:val="0"/>
                      <w:color w:val="auto"/>
                      <w:sz w:val="20"/>
                      <w:szCs w:val="20"/>
                    </w:rPr>
                    <w:t>Title I is a 100% federally funded supplemental education program that provides financial assistance to local educational agencies to improve educational opportunities for children. Title I programs are designed to help children meet performance standards in reading, language arts, and mathematics.</w:t>
                  </w:r>
                </w:p>
                <w:p w:rsidR="0097193D" w:rsidRDefault="0097193D">
                  <w:pPr>
                    <w:pStyle w:val="Heading2"/>
                    <w:rPr>
                      <w:i/>
                      <w:color w:val="FF0000"/>
                      <w:sz w:val="20"/>
                      <w:szCs w:val="20"/>
                    </w:rPr>
                  </w:pPr>
                </w:p>
                <w:p w:rsidR="0097193D" w:rsidRPr="0097193D" w:rsidRDefault="0097193D">
                  <w:pPr>
                    <w:pStyle w:val="Heading2"/>
                    <w:rPr>
                      <w:i/>
                      <w:color w:val="FF0000"/>
                      <w:sz w:val="20"/>
                      <w:szCs w:val="20"/>
                    </w:rPr>
                  </w:pPr>
                  <w:r w:rsidRPr="0097193D">
                    <w:rPr>
                      <w:i/>
                      <w:color w:val="FF0000"/>
                      <w:sz w:val="20"/>
                      <w:szCs w:val="20"/>
                    </w:rPr>
                    <w:t>How does Title I impact Freedom Area Elementary students, staff, and community?</w:t>
                  </w:r>
                </w:p>
                <w:p w:rsidR="0027176E" w:rsidRPr="0097193D" w:rsidRDefault="0003017B" w:rsidP="0097193D">
                  <w:pPr>
                    <w:numPr>
                      <w:ilvl w:val="0"/>
                      <w:numId w:val="3"/>
                    </w:numPr>
                    <w:spacing w:after="0"/>
                  </w:pPr>
                  <w:r w:rsidRPr="0097193D">
                    <w:t xml:space="preserve">Resources </w:t>
                  </w:r>
                </w:p>
                <w:p w:rsidR="0027176E" w:rsidRPr="0097193D" w:rsidRDefault="0003017B" w:rsidP="0097193D">
                  <w:pPr>
                    <w:numPr>
                      <w:ilvl w:val="0"/>
                      <w:numId w:val="3"/>
                    </w:numPr>
                    <w:spacing w:after="0"/>
                  </w:pPr>
                  <w:r w:rsidRPr="0097193D">
                    <w:t>Instructional Coaches</w:t>
                  </w:r>
                </w:p>
                <w:p w:rsidR="0027176E" w:rsidRPr="0097193D" w:rsidRDefault="0003017B" w:rsidP="0097193D">
                  <w:pPr>
                    <w:numPr>
                      <w:ilvl w:val="0"/>
                      <w:numId w:val="3"/>
                    </w:numPr>
                    <w:spacing w:after="0"/>
                  </w:pPr>
                  <w:r w:rsidRPr="0097193D">
                    <w:t>Parent Involvement</w:t>
                  </w:r>
                </w:p>
                <w:p w:rsidR="0027176E" w:rsidRPr="0097193D" w:rsidRDefault="0003017B" w:rsidP="0097193D">
                  <w:pPr>
                    <w:numPr>
                      <w:ilvl w:val="0"/>
                      <w:numId w:val="3"/>
                    </w:numPr>
                    <w:spacing w:after="0"/>
                  </w:pPr>
                  <w:r w:rsidRPr="0097193D">
                    <w:t>Supplies</w:t>
                  </w:r>
                </w:p>
                <w:p w:rsidR="0027176E" w:rsidRPr="0097193D" w:rsidRDefault="0003017B" w:rsidP="0097193D">
                  <w:pPr>
                    <w:numPr>
                      <w:ilvl w:val="0"/>
                      <w:numId w:val="3"/>
                    </w:numPr>
                    <w:spacing w:after="0"/>
                  </w:pPr>
                  <w:r w:rsidRPr="0097193D">
                    <w:t>Title I Professional Development</w:t>
                  </w:r>
                </w:p>
                <w:p w:rsidR="0097193D" w:rsidRPr="0097193D" w:rsidRDefault="0003017B" w:rsidP="0097193D">
                  <w:pPr>
                    <w:numPr>
                      <w:ilvl w:val="0"/>
                      <w:numId w:val="3"/>
                    </w:numPr>
                    <w:spacing w:after="0"/>
                  </w:pPr>
                  <w:r w:rsidRPr="0097193D">
                    <w:t>Interventions/Enrichment</w:t>
                  </w:r>
                </w:p>
                <w:p w:rsidR="0097193D" w:rsidRDefault="0097193D" w:rsidP="0097193D">
                  <w:pPr>
                    <w:rPr>
                      <w:i/>
                      <w:color w:val="FF0000"/>
                      <w:sz w:val="16"/>
                      <w:szCs w:val="16"/>
                    </w:rPr>
                  </w:pPr>
                </w:p>
                <w:p w:rsidR="005C2A0F" w:rsidRPr="0097193D" w:rsidRDefault="0052335D" w:rsidP="0097193D">
                  <w:pPr>
                    <w:rPr>
                      <w:b/>
                      <w:i/>
                    </w:rPr>
                  </w:pPr>
                  <w:r w:rsidRPr="0097193D">
                    <w:rPr>
                      <w:b/>
                      <w:i/>
                      <w:color w:val="FF0000"/>
                    </w:rPr>
                    <w:t>Contact Us</w:t>
                  </w:r>
                  <w:bookmarkEnd w:id="1"/>
                </w:p>
                <w:p w:rsidR="005C2A0F" w:rsidRPr="0097193D" w:rsidRDefault="00022CBA">
                  <w:pPr>
                    <w:rPr>
                      <w:sz w:val="16"/>
                      <w:szCs w:val="16"/>
                    </w:rPr>
                  </w:pPr>
                  <w:r w:rsidRPr="0097193D">
                    <w:rPr>
                      <w:sz w:val="16"/>
                      <w:szCs w:val="16"/>
                    </w:rPr>
                    <w:t>If you have any questions or concerns regarding Title I programming, academics, or special education, please contact Misty L. Slavic by utilizing the following information:</w:t>
                  </w:r>
                </w:p>
                <w:sdt>
                  <w:sdtPr>
                    <w:rPr>
                      <w:sz w:val="16"/>
                      <w:szCs w:val="16"/>
                    </w:rPr>
                    <w:alias w:val="Company Address"/>
                    <w:tag w:val=""/>
                    <w:id w:val="-1057700626"/>
                    <w:placeholder>
                      <w:docPart w:val="57D09DAB2B6B40C8897AEB7EFC0139DB"/>
                    </w:placeholder>
                    <w:dataBinding w:prefixMappings="xmlns:ns0='http://schemas.microsoft.com/office/2006/coverPageProps' " w:xpath="/ns0:CoverPageProperties[1]/ns0:CompanyAddress[1]" w:storeItemID="{55AF091B-3C7A-41E3-B477-F2FDAA23CFDA}"/>
                    <w15:appearance w15:val="hidden"/>
                    <w:text w:multiLine="1"/>
                  </w:sdtPr>
                  <w:sdtEndPr/>
                  <w:sdtContent>
                    <w:p w:rsidR="005C2A0F" w:rsidRPr="0097193D" w:rsidRDefault="00022CBA">
                      <w:pPr>
                        <w:rPr>
                          <w:sz w:val="16"/>
                          <w:szCs w:val="16"/>
                        </w:rPr>
                      </w:pPr>
                      <w:r w:rsidRPr="0097193D">
                        <w:rPr>
                          <w:sz w:val="16"/>
                          <w:szCs w:val="16"/>
                        </w:rPr>
                        <w:t>1702 School Street</w:t>
                      </w:r>
                      <w:r w:rsidRPr="0097193D">
                        <w:rPr>
                          <w:sz w:val="16"/>
                          <w:szCs w:val="16"/>
                        </w:rPr>
                        <w:br/>
                        <w:t>Freedom, PA 15042</w:t>
                      </w:r>
                    </w:p>
                  </w:sdtContent>
                </w:sdt>
                <w:p w:rsidR="005C2A0F" w:rsidRPr="0097193D" w:rsidRDefault="0052335D">
                  <w:pPr>
                    <w:pStyle w:val="ContactInfo"/>
                    <w:rPr>
                      <w:sz w:val="16"/>
                      <w:szCs w:val="16"/>
                    </w:rPr>
                  </w:pPr>
                  <w:r w:rsidRPr="0097193D">
                    <w:rPr>
                      <w:sz w:val="16"/>
                      <w:szCs w:val="16"/>
                    </w:rPr>
                    <w:t xml:space="preserve">Phone: </w:t>
                  </w:r>
                  <w:r w:rsidR="00022CBA" w:rsidRPr="0097193D">
                    <w:rPr>
                      <w:sz w:val="16"/>
                      <w:szCs w:val="16"/>
                    </w:rPr>
                    <w:t>724-775-5464</w:t>
                  </w:r>
                </w:p>
                <w:p w:rsidR="005C2A0F" w:rsidRPr="0097193D" w:rsidRDefault="0052335D">
                  <w:pPr>
                    <w:pStyle w:val="ContactInfo"/>
                    <w:rPr>
                      <w:sz w:val="16"/>
                      <w:szCs w:val="16"/>
                    </w:rPr>
                  </w:pPr>
                  <w:r w:rsidRPr="0097193D">
                    <w:rPr>
                      <w:sz w:val="16"/>
                      <w:szCs w:val="16"/>
                    </w:rPr>
                    <w:t xml:space="preserve">Email: </w:t>
                  </w:r>
                  <w:r w:rsidR="00022CBA" w:rsidRPr="0097193D">
                    <w:rPr>
                      <w:sz w:val="16"/>
                      <w:szCs w:val="16"/>
                    </w:rPr>
                    <w:t>mslavic@freedom.k12.pa.us</w:t>
                  </w:r>
                </w:p>
                <w:p w:rsidR="005C2A0F" w:rsidRDefault="0052335D" w:rsidP="00022CBA">
                  <w:pPr>
                    <w:pStyle w:val="ContactInfo"/>
                  </w:pPr>
                  <w:r w:rsidRPr="0097193D">
                    <w:rPr>
                      <w:sz w:val="16"/>
                      <w:szCs w:val="16"/>
                    </w:rPr>
                    <w:t xml:space="preserve">Web: </w:t>
                  </w:r>
                  <w:r w:rsidR="00022CBA" w:rsidRPr="0097193D">
                    <w:rPr>
                      <w:sz w:val="16"/>
                      <w:szCs w:val="16"/>
                    </w:rPr>
                    <w:t>www.freedomareaschools.org</w:t>
                  </w:r>
                </w:p>
              </w:tc>
            </w:tr>
            <w:tr w:rsidR="005C2A0F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6346" w:type="dxa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and contact info"/>
                  </w:tblPr>
                  <w:tblGrid>
                    <w:gridCol w:w="1530"/>
                    <w:gridCol w:w="4816"/>
                  </w:tblGrid>
                  <w:tr w:rsidR="005C2A0F">
                    <w:tc>
                      <w:tcPr>
                        <w:tcW w:w="1530" w:type="dxa"/>
                        <w:vAlign w:val="bottom"/>
                      </w:tcPr>
                      <w:p w:rsidR="005C2A0F" w:rsidRDefault="00E45324">
                        <w:pPr>
                          <w:pStyle w:val="NoSpacing"/>
                        </w:pPr>
                        <w:r>
                          <w:rPr>
                            <w:noProof/>
                            <w:lang w:eastAsia="en-US"/>
                          </w:rP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63pt;height:63.4pt">
                              <v:imagedata r:id="rId8" o:title="Bulldoglogo"/>
                            </v:shape>
                          </w:pict>
                        </w: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:rsidR="005C2A0F" w:rsidRPr="0097193D" w:rsidRDefault="00E45324">
                        <w:pPr>
                          <w:pStyle w:val="Heading4"/>
                          <w:rPr>
                            <w:color w:val="FF0000"/>
                            <w:sz w:val="16"/>
                            <w:szCs w:val="16"/>
                          </w:rPr>
                        </w:pPr>
                        <w:sdt>
                          <w:sdtPr>
                            <w:rPr>
                              <w:color w:val="FF0000"/>
                              <w:sz w:val="16"/>
                              <w:szCs w:val="16"/>
                            </w:rPr>
                            <w:alias w:val="Company Name"/>
                            <w:tag w:val=""/>
                            <w:id w:val="-352183792"/>
                            <w:placeholder>
                              <w:docPart w:val="B56D0B0C9BB14FA286FA1E987E477726"/>
                            </w:placeholder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15:appearance w15:val="hidden"/>
                            <w:text/>
                          </w:sdtPr>
                          <w:sdtEndPr/>
                          <w:sdtContent>
                            <w:r w:rsidR="00022CBA" w:rsidRPr="0097193D">
                              <w:rPr>
                                <w:color w:val="FF0000"/>
                                <w:sz w:val="16"/>
                                <w:szCs w:val="16"/>
                              </w:rPr>
                              <w:t>Freedom Area School District</w:t>
                            </w:r>
                          </w:sdtContent>
                        </w:sdt>
                      </w:p>
                      <w:sdt>
                        <w:sdtPr>
                          <w:rPr>
                            <w:sz w:val="16"/>
                            <w:szCs w:val="16"/>
                          </w:rPr>
                          <w:alias w:val="Company Address"/>
                          <w:tag w:val=""/>
                          <w:id w:val="758407760"/>
                          <w:placeholder>
                            <w:docPart w:val="57D09DAB2B6B40C8897AEB7EFC0139DB"/>
                          </w:placeholder>
                          <w:dataBinding w:prefixMappings="xmlns:ns0='http://schemas.microsoft.com/office/2006/coverPageProps' " w:xpath="/ns0:CoverPageProperties[1]/ns0:CompanyAddress[1]" w:storeItemID="{55AF091B-3C7A-41E3-B477-F2FDAA23CFDA}"/>
                          <w15:appearance w15:val="hidden"/>
                          <w:text w:multiLine="1"/>
                        </w:sdtPr>
                        <w:sdtEndPr/>
                        <w:sdtContent>
                          <w:p w:rsidR="005C2A0F" w:rsidRDefault="00022CBA">
                            <w:pPr>
                              <w:pStyle w:val="NoSpacing"/>
                            </w:pPr>
                            <w:r w:rsidRPr="0097193D">
                              <w:rPr>
                                <w:sz w:val="16"/>
                                <w:szCs w:val="16"/>
                              </w:rPr>
                              <w:t>1702 School Street</w:t>
                            </w:r>
                            <w:r w:rsidRPr="0097193D">
                              <w:rPr>
                                <w:sz w:val="16"/>
                                <w:szCs w:val="16"/>
                              </w:rPr>
                              <w:br/>
                              <w:t>Freedom, PA 15042</w:t>
                            </w:r>
                          </w:p>
                        </w:sdtContent>
                      </w:sdt>
                    </w:tc>
                  </w:tr>
                </w:tbl>
                <w:p w:rsidR="005C2A0F" w:rsidRDefault="005C2A0F">
                  <w:pPr>
                    <w:pStyle w:val="NoSpacing"/>
                  </w:pPr>
                </w:p>
              </w:tc>
            </w:tr>
          </w:tbl>
          <w:p w:rsidR="005C2A0F" w:rsidRDefault="005C2A0F">
            <w:pPr>
              <w:pStyle w:val="NoSpacing"/>
            </w:pPr>
          </w:p>
        </w:tc>
        <w:tc>
          <w:tcPr>
            <w:tcW w:w="864" w:type="dxa"/>
          </w:tcPr>
          <w:p w:rsidR="005C2A0F" w:rsidRDefault="005C2A0F">
            <w:pPr>
              <w:pStyle w:val="NoSpacing"/>
            </w:pPr>
          </w:p>
        </w:tc>
        <w:tc>
          <w:tcPr>
            <w:tcW w:w="864" w:type="dxa"/>
          </w:tcPr>
          <w:p w:rsidR="005C2A0F" w:rsidRDefault="005C2A0F">
            <w:pPr>
              <w:pStyle w:val="NoSpacing"/>
            </w:pPr>
          </w:p>
        </w:tc>
        <w:tc>
          <w:tcPr>
            <w:tcW w:w="619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188"/>
            </w:tblGrid>
            <w:tr w:rsidR="005C2A0F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5C2A0F" w:rsidRDefault="003D28D1" w:rsidP="00C87B74">
                  <w:pPr>
                    <w:pStyle w:val="Title"/>
                    <w:jc w:val="center"/>
                    <w:rPr>
                      <w:sz w:val="24"/>
                      <w:szCs w:val="24"/>
                    </w:rPr>
                  </w:pPr>
                  <w:r w:rsidRPr="003D28D1">
                    <w:rPr>
                      <w:noProof/>
                      <w:sz w:val="24"/>
                      <w:szCs w:val="24"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1" locked="0" layoutInCell="1" allowOverlap="1" wp14:anchorId="49CCF4C7" wp14:editId="56D75FA4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-1821815</wp:posOffset>
                            </wp:positionV>
                            <wp:extent cx="3895725" cy="1404620"/>
                            <wp:effectExtent l="0" t="0" r="9525" b="2540"/>
                            <wp:wrapTight wrapText="bothSides">
                              <wp:wrapPolygon edited="0">
                                <wp:start x="0" y="0"/>
                                <wp:lineTo x="0" y="21092"/>
                                <wp:lineTo x="21547" y="21092"/>
                                <wp:lineTo x="21547" y="0"/>
                                <wp:lineTo x="0" y="0"/>
                              </wp:wrapPolygon>
                            </wp:wrapTight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725" cy="1404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87B74" w:rsidRPr="0003017B" w:rsidRDefault="00C87B74" w:rsidP="003D28D1">
                                        <w:pPr>
                                          <w:jc w:val="center"/>
                                          <w:rPr>
                                            <w:rFonts w:ascii="Bernard MT Condensed" w:hAnsi="Bernard MT Condensed"/>
                                            <w:color w:val="FF0000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03017B">
                                          <w:rPr>
                                            <w:rFonts w:ascii="Bernard MT Condensed" w:hAnsi="Bernard MT Condensed"/>
                                            <w:color w:val="FF0000"/>
                                            <w:sz w:val="56"/>
                                            <w:szCs w:val="56"/>
                                          </w:rPr>
                                          <w:t>“Fall Fest for Learning”</w:t>
                                        </w:r>
                                      </w:p>
                                      <w:p w:rsidR="0003017B" w:rsidRPr="0003017B" w:rsidRDefault="0003017B" w:rsidP="003D28D1">
                                        <w:pPr>
                                          <w:jc w:val="center"/>
                                          <w:rPr>
                                            <w:rFonts w:ascii="Bernard MT Condensed" w:hAnsi="Bernard MT Condensed"/>
                                            <w:color w:val="FF0000"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03017B">
                                          <w:rPr>
                                            <w:rFonts w:ascii="Bernard MT Condensed" w:hAnsi="Bernard MT Condensed"/>
                                            <w:color w:val="FF0000"/>
                                            <w:sz w:val="48"/>
                                            <w:szCs w:val="48"/>
                                          </w:rPr>
                                          <w:t xml:space="preserve">2015-2016 </w:t>
                                        </w:r>
                                      </w:p>
                                      <w:p w:rsidR="0003017B" w:rsidRPr="0003017B" w:rsidRDefault="0003017B" w:rsidP="003D28D1">
                                        <w:pPr>
                                          <w:jc w:val="center"/>
                                          <w:rPr>
                                            <w:rFonts w:ascii="Bernard MT Condensed" w:hAnsi="Bernard MT Condensed"/>
                                            <w:color w:val="FF0000"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03017B">
                                          <w:rPr>
                                            <w:rFonts w:ascii="Bernard MT Condensed" w:hAnsi="Bernard MT Condensed"/>
                                            <w:color w:val="FF0000"/>
                                            <w:sz w:val="48"/>
                                            <w:szCs w:val="48"/>
                                          </w:rPr>
                                          <w:t>Title I</w:t>
                                        </w:r>
                                        <w:r w:rsidR="00E45324">
                                          <w:rPr>
                                            <w:rFonts w:ascii="Bernard MT Condensed" w:hAnsi="Bernard MT Condensed"/>
                                            <w:color w:val="FF0000"/>
                                            <w:sz w:val="48"/>
                                            <w:szCs w:val="48"/>
                                          </w:rPr>
                                          <w:pict>
                                            <v:shape id="_x0000_i1031" type="#_x0000_t75" style="width:291.45pt;height:218.6pt">
                                              <v:imagedata r:id="rId9" o:title="Ribbon Cutting Group Pic"/>
                                            </v:shape>
                                          </w:pic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9CCF4C7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4.15pt;margin-top:-143.45pt;width:306.75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" stroked="f">
                            <v:textbox style="mso-fit-shape-to-text:t">
                              <w:txbxContent>
                                <w:p w:rsidR="00C87B74" w:rsidRPr="0003017B" w:rsidRDefault="00C87B74" w:rsidP="003D28D1">
                                  <w:pPr>
                                    <w:jc w:val="center"/>
                                    <w:rPr>
                                      <w:rFonts w:ascii="Bernard MT Condensed" w:hAnsi="Bernard MT Condensed"/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03017B">
                                    <w:rPr>
                                      <w:rFonts w:ascii="Bernard MT Condensed" w:hAnsi="Bernard MT Condensed"/>
                                      <w:color w:val="FF0000"/>
                                      <w:sz w:val="56"/>
                                      <w:szCs w:val="56"/>
                                    </w:rPr>
                                    <w:t>“Fall Fest for Learning”</w:t>
                                  </w:r>
                                </w:p>
                                <w:p w:rsidR="0003017B" w:rsidRPr="0003017B" w:rsidRDefault="0003017B" w:rsidP="003D28D1">
                                  <w:pPr>
                                    <w:jc w:val="center"/>
                                    <w:rPr>
                                      <w:rFonts w:ascii="Bernard MT Condensed" w:hAnsi="Bernard MT Condensed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03017B">
                                    <w:rPr>
                                      <w:rFonts w:ascii="Bernard MT Condensed" w:hAnsi="Bernard MT Condensed"/>
                                      <w:color w:val="FF0000"/>
                                      <w:sz w:val="48"/>
                                      <w:szCs w:val="48"/>
                                    </w:rPr>
                                    <w:t xml:space="preserve">2015-2016 </w:t>
                                  </w:r>
                                </w:p>
                                <w:p w:rsidR="0003017B" w:rsidRPr="0003017B" w:rsidRDefault="0003017B" w:rsidP="003D28D1">
                                  <w:pPr>
                                    <w:jc w:val="center"/>
                                    <w:rPr>
                                      <w:rFonts w:ascii="Bernard MT Condensed" w:hAnsi="Bernard MT Condensed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03017B">
                                    <w:rPr>
                                      <w:rFonts w:ascii="Bernard MT Condensed" w:hAnsi="Bernard MT Condensed"/>
                                      <w:color w:val="FF0000"/>
                                      <w:sz w:val="48"/>
                                      <w:szCs w:val="48"/>
                                    </w:rPr>
                                    <w:t>Title I</w:t>
                                  </w:r>
                                  <w:r>
                                    <w:rPr>
                                      <w:rFonts w:ascii="Bernard MT Condensed" w:hAnsi="Bernard MT Condensed"/>
                                      <w:color w:val="FF0000"/>
                                      <w:sz w:val="48"/>
                                      <w:szCs w:val="48"/>
                                    </w:rPr>
                                    <w:pict>
                                      <v:shape id="_x0000_i1031" type="#_x0000_t75" style="width:291.45pt;height:218.6pt">
                                        <v:imagedata r:id="rId10" o:title="Ribbon Cutting Group Pic"/>
                                      </v:shape>
                                    </w:pict>
                                  </w:r>
                                </w:p>
                              </w:txbxContent>
                            </v:textbox>
                            <w10:wrap type="tight"/>
                          </v:shape>
                        </w:pict>
                      </mc:Fallback>
                    </mc:AlternateContent>
                  </w:r>
                  <w:r w:rsidRPr="003D28D1">
                    <w:rPr>
                      <w:sz w:val="24"/>
                      <w:szCs w:val="24"/>
                    </w:rPr>
                    <w:t>November 2</w:t>
                  </w:r>
                  <w:r>
                    <w:rPr>
                      <w:sz w:val="24"/>
                      <w:szCs w:val="24"/>
                    </w:rPr>
                    <w:t>, 2015</w:t>
                  </w:r>
                </w:p>
                <w:p w:rsidR="003D28D1" w:rsidRPr="003D28D1" w:rsidRDefault="003D28D1" w:rsidP="00C87B74">
                  <w:pPr>
                    <w:pStyle w:val="Title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6:00pm-8:00pm</w:t>
                  </w:r>
                </w:p>
              </w:tc>
            </w:tr>
            <w:tr w:rsidR="005C2A0F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1"/>
                  </w:tblGrid>
                  <w:tr w:rsidR="005C2A0F">
                    <w:tc>
                      <w:tcPr>
                        <w:tcW w:w="0" w:type="auto"/>
                      </w:tcPr>
                      <w:p w:rsidR="005C2A0F" w:rsidRDefault="005C2A0F">
                        <w:pPr>
                          <w:pStyle w:val="Photo"/>
                        </w:pPr>
                      </w:p>
                    </w:tc>
                  </w:tr>
                </w:tbl>
                <w:p w:rsidR="005C2A0F" w:rsidRDefault="005C2A0F">
                  <w:pPr>
                    <w:pStyle w:val="NoSpacing"/>
                    <w:jc w:val="center"/>
                  </w:pPr>
                </w:p>
              </w:tc>
            </w:tr>
            <w:tr w:rsidR="005C2A0F">
              <w:trPr>
                <w:trHeight w:val="1800"/>
              </w:trPr>
              <w:tc>
                <w:tcPr>
                  <w:tcW w:w="5000" w:type="pct"/>
                </w:tcPr>
                <w:p w:rsidR="005C2A0F" w:rsidRPr="00022CBA" w:rsidRDefault="00E45324" w:rsidP="00022CBA">
                  <w:pPr>
                    <w:pStyle w:val="Organization"/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sdt>
                    <w:sdtPr>
                      <w:rPr>
                        <w:color w:val="FF0000"/>
                        <w:sz w:val="32"/>
                        <w:szCs w:val="32"/>
                      </w:rPr>
                      <w:alias w:val="Company Name"/>
                      <w:tag w:val=""/>
                      <w:id w:val="703292134"/>
                      <w:placeholder>
                        <w:docPart w:val="B56D0B0C9BB14FA286FA1E987E477726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15:appearance w15:val="hidden"/>
                      <w:text/>
                    </w:sdtPr>
                    <w:sdtEndPr/>
                    <w:sdtContent>
                      <w:r w:rsidR="00022CBA">
                        <w:rPr>
                          <w:color w:val="FF0000"/>
                          <w:sz w:val="32"/>
                          <w:szCs w:val="32"/>
                        </w:rPr>
                        <w:t>Freedom Area School District</w:t>
                      </w:r>
                    </w:sdtContent>
                  </w:sdt>
                </w:p>
                <w:p w:rsidR="00C87B74" w:rsidRPr="00C87B74" w:rsidRDefault="00C87B74" w:rsidP="0003017B">
                  <w:pPr>
                    <w:pStyle w:val="Subtitle"/>
                    <w:jc w:val="center"/>
                  </w:pPr>
                </w:p>
              </w:tc>
            </w:tr>
          </w:tbl>
          <w:p w:rsidR="005C2A0F" w:rsidRDefault="005C2A0F">
            <w:pPr>
              <w:pStyle w:val="NoSpacing"/>
            </w:pPr>
          </w:p>
        </w:tc>
      </w:tr>
    </w:tbl>
    <w:p w:rsidR="005C2A0F" w:rsidRDefault="005C2A0F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</w:tblGrid>
      <w:tr w:rsidR="005C2A0F">
        <w:trPr>
          <w:trHeight w:hRule="exact" w:val="9792"/>
        </w:trPr>
        <w:tc>
          <w:tcPr>
            <w:tcW w:w="6192" w:type="dxa"/>
          </w:tcPr>
          <w:p w:rsidR="0097193D" w:rsidRDefault="0097193D" w:rsidP="0097193D">
            <w:pPr>
              <w:pStyle w:val="Heading1"/>
              <w:rPr>
                <w:color w:val="FF0000"/>
              </w:rPr>
            </w:pPr>
            <w:r w:rsidRPr="00022CBA">
              <w:rPr>
                <w:color w:val="FF0000"/>
              </w:rPr>
              <w:lastRenderedPageBreak/>
              <w:t>Session Descriptions</w:t>
            </w:r>
          </w:p>
          <w:p w:rsidR="0097193D" w:rsidRPr="00022CBA" w:rsidRDefault="0097193D" w:rsidP="0097193D">
            <w:pPr>
              <w:pStyle w:val="Heading2"/>
              <w:rPr>
                <w:color w:val="FF0000"/>
              </w:rPr>
            </w:pPr>
            <w:r w:rsidRPr="00022CBA">
              <w:rPr>
                <w:color w:val="FF0000"/>
              </w:rPr>
              <w:t>Reading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4032"/>
            </w:tblGrid>
            <w:tr w:rsidR="0097193D" w:rsidTr="0089181B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735"/>
                  </w:tblGrid>
                  <w:tr w:rsidR="0097193D" w:rsidTr="0089181B"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97193D" w:rsidRDefault="00E45324" w:rsidP="0097193D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pict>
                            <v:shape id="_x0000_i1026" type="#_x0000_t75" style="width:75.85pt;height:86.2pt">
                              <v:imagedata r:id="rId11" o:title="S_List_girl_reading_on_books-209x300"/>
                            </v:shape>
                          </w:pict>
                        </w:r>
                      </w:p>
                    </w:tc>
                  </w:tr>
                </w:tbl>
                <w:p w:rsidR="0097193D" w:rsidRDefault="0097193D" w:rsidP="0097193D">
                  <w:pPr>
                    <w:pStyle w:val="NoSpacing"/>
                  </w:pPr>
                </w:p>
              </w:tc>
              <w:tc>
                <w:tcPr>
                  <w:tcW w:w="4032" w:type="dxa"/>
                </w:tcPr>
                <w:p w:rsidR="0097193D" w:rsidRDefault="0097193D" w:rsidP="0097193D">
                  <w:r>
                    <w:t>Find out how teachers are utilizing the guided reading process to help students of all reading abilities learning how to read.</w:t>
                  </w:r>
                </w:p>
                <w:p w:rsidR="0097193D" w:rsidRDefault="0097193D" w:rsidP="0097193D">
                  <w:r>
                    <w:t>Audience members will leave these sessions understanding fluency, book leveling, and guided reading, as well as how to help children at home to improve reading skills.</w:t>
                  </w:r>
                </w:p>
              </w:tc>
            </w:tr>
          </w:tbl>
          <w:p w:rsidR="0097193D" w:rsidRDefault="0097193D" w:rsidP="0097193D">
            <w:pPr>
              <w:pStyle w:val="Heading2"/>
            </w:pPr>
            <w:r>
              <w:rPr>
                <w:color w:val="FF0000"/>
              </w:rPr>
              <w:t>Mathematics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4032"/>
            </w:tblGrid>
            <w:tr w:rsidR="0097193D" w:rsidTr="0089181B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755"/>
                  </w:tblGrid>
                  <w:tr w:rsidR="0097193D" w:rsidTr="0089181B"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97193D" w:rsidRDefault="00E45324" w:rsidP="0097193D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pict>
                            <v:shape id="_x0000_i1027" type="#_x0000_t75" style="width:76.9pt;height:63.5pt">
                              <v:imagedata r:id="rId12" o:title="math-clip-art-math-clip-art-for-kids"/>
                            </v:shape>
                          </w:pict>
                        </w:r>
                      </w:p>
                    </w:tc>
                  </w:tr>
                </w:tbl>
                <w:p w:rsidR="0097193D" w:rsidRDefault="0097193D" w:rsidP="0097193D"/>
              </w:tc>
              <w:tc>
                <w:tcPr>
                  <w:tcW w:w="4032" w:type="dxa"/>
                </w:tcPr>
                <w:p w:rsidR="0097193D" w:rsidRDefault="0097193D" w:rsidP="0097193D">
                  <w:r>
                    <w:t>What are the Pennsylvania Common Core Standards? Mrs. Shultz, Instructional Coach, will discuss frequently asked questions and address common misunderstandings about the PA Core Mathematics standards.</w:t>
                  </w:r>
                </w:p>
              </w:tc>
            </w:tr>
          </w:tbl>
          <w:p w:rsidR="0097193D" w:rsidRPr="00022CBA" w:rsidRDefault="0097193D" w:rsidP="0097193D">
            <w:pPr>
              <w:pStyle w:val="Heading2"/>
              <w:rPr>
                <w:color w:val="FF0000"/>
              </w:rPr>
            </w:pPr>
            <w:r w:rsidRPr="00022CBA">
              <w:rPr>
                <w:color w:val="FF0000"/>
              </w:rPr>
              <w:t>Technology/Homework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350"/>
              <w:gridCol w:w="3842"/>
            </w:tblGrid>
            <w:tr w:rsidR="0097193D" w:rsidTr="0089181B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190"/>
                  </w:tblGrid>
                  <w:tr w:rsidR="0097193D" w:rsidTr="0089181B"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97193D" w:rsidRDefault="00E45324" w:rsidP="0097193D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pict>
                            <v:shape id="_x0000_i1028" type="#_x0000_t75" style="width:98.65pt;height:98.65pt">
                              <v:imagedata r:id="rId13" o:title="computer-clipart-for-kids-computer-lab-clipart-for-kids"/>
                            </v:shape>
                          </w:pict>
                        </w:r>
                      </w:p>
                    </w:tc>
                  </w:tr>
                </w:tbl>
                <w:p w:rsidR="0097193D" w:rsidRDefault="0097193D" w:rsidP="0097193D"/>
              </w:tc>
              <w:tc>
                <w:tcPr>
                  <w:tcW w:w="4032" w:type="dxa"/>
                </w:tcPr>
                <w:p w:rsidR="0097193D" w:rsidRDefault="0097193D" w:rsidP="0097193D">
                  <w:r>
                    <w:t>Find out more about technology resources for education and how these resources can help your children improve their academic skills and knowledge.</w:t>
                  </w:r>
                </w:p>
                <w:p w:rsidR="0097193D" w:rsidRDefault="0097193D" w:rsidP="0097193D">
                  <w:r>
                    <w:t>Homework can be a challenging event, with these tips and tricks, your child can find success!</w:t>
                  </w:r>
                </w:p>
              </w:tc>
            </w:tr>
          </w:tbl>
          <w:p w:rsidR="0097193D" w:rsidRPr="0097193D" w:rsidRDefault="0097193D" w:rsidP="0097193D"/>
          <w:p w:rsidR="005C2A0F" w:rsidRDefault="005C2A0F">
            <w:pPr>
              <w:pStyle w:val="TOC1"/>
            </w:pPr>
          </w:p>
        </w:tc>
        <w:tc>
          <w:tcPr>
            <w:tcW w:w="864" w:type="dxa"/>
          </w:tcPr>
          <w:p w:rsidR="005C2A0F" w:rsidRDefault="005C2A0F">
            <w:pPr>
              <w:pStyle w:val="NoSpacing"/>
            </w:pPr>
          </w:p>
        </w:tc>
        <w:tc>
          <w:tcPr>
            <w:tcW w:w="864" w:type="dxa"/>
          </w:tcPr>
          <w:p w:rsidR="005C2A0F" w:rsidRDefault="005C2A0F">
            <w:pPr>
              <w:pStyle w:val="NoSpacing"/>
            </w:pPr>
          </w:p>
        </w:tc>
        <w:tc>
          <w:tcPr>
            <w:tcW w:w="6192" w:type="dxa"/>
          </w:tcPr>
          <w:p w:rsidR="0097193D" w:rsidRDefault="0097193D" w:rsidP="0097193D">
            <w:pPr>
              <w:pStyle w:val="Heading2"/>
              <w:rPr>
                <w:color w:val="FF0000"/>
              </w:rPr>
            </w:pPr>
          </w:p>
          <w:p w:rsidR="0097193D" w:rsidRDefault="0097193D" w:rsidP="0097193D">
            <w:pPr>
              <w:pStyle w:val="Heading2"/>
              <w:rPr>
                <w:color w:val="FF0000"/>
              </w:rPr>
            </w:pPr>
          </w:p>
          <w:p w:rsidR="0097193D" w:rsidRPr="00022CBA" w:rsidRDefault="0097193D" w:rsidP="0097193D">
            <w:pPr>
              <w:pStyle w:val="Heading2"/>
              <w:rPr>
                <w:color w:val="FF0000"/>
              </w:rPr>
            </w:pPr>
            <w:r w:rsidRPr="00022CBA">
              <w:rPr>
                <w:color w:val="FF0000"/>
              </w:rPr>
              <w:t>Special Education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4032"/>
            </w:tblGrid>
            <w:tr w:rsidR="0097193D" w:rsidTr="0089181B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880"/>
                  </w:tblGrid>
                  <w:tr w:rsidR="0097193D" w:rsidTr="0089181B"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97193D" w:rsidRDefault="00E45324" w:rsidP="0097193D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pict>
                            <v:shape id="_x0000_i1029" type="#_x0000_t75" style="width:83.15pt;height:97.45pt">
                              <v:imagedata r:id="rId14" o:title="ata_graphic_web-256x300"/>
                            </v:shape>
                          </w:pict>
                        </w:r>
                      </w:p>
                    </w:tc>
                  </w:tr>
                </w:tbl>
                <w:p w:rsidR="0097193D" w:rsidRDefault="0097193D" w:rsidP="0097193D">
                  <w:pPr>
                    <w:pStyle w:val="NoSpacing"/>
                  </w:pPr>
                </w:p>
              </w:tc>
              <w:tc>
                <w:tcPr>
                  <w:tcW w:w="4032" w:type="dxa"/>
                </w:tcPr>
                <w:p w:rsidR="0097193D" w:rsidRDefault="0097193D" w:rsidP="0097193D">
                  <w:r>
                    <w:t xml:space="preserve">Do you have questions about your child’s learning abilities? Do you often wonder if your child is gifted or needs additional assistance? </w:t>
                  </w:r>
                </w:p>
                <w:p w:rsidR="0097193D" w:rsidRDefault="0097193D" w:rsidP="0097193D">
                  <w:r>
                    <w:t>This session will provide a summary of the programs and interventions available to help our child.</w:t>
                  </w:r>
                </w:p>
              </w:tc>
            </w:tr>
          </w:tbl>
          <w:p w:rsidR="0097193D" w:rsidRPr="00022CBA" w:rsidRDefault="0097193D" w:rsidP="0097193D">
            <w:pPr>
              <w:pStyle w:val="Heading2"/>
              <w:rPr>
                <w:color w:val="FF0000"/>
              </w:rPr>
            </w:pPr>
            <w:r w:rsidRPr="00022CBA">
              <w:rPr>
                <w:color w:val="FF0000"/>
              </w:rPr>
              <w:t>Rachel’s Challenge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4032"/>
            </w:tblGrid>
            <w:tr w:rsidR="0097193D" w:rsidTr="0089181B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835"/>
                  </w:tblGrid>
                  <w:tr w:rsidR="0097193D" w:rsidTr="0089181B"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97193D" w:rsidRDefault="00E45324" w:rsidP="0097193D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pict>
                            <v:shape id="_x0000_i1030" type="#_x0000_t75" style="width:80.9pt;height:80.9pt">
                              <v:imagedata r:id="rId15" o:title="3d46c2be98981f08bb094f0f0439d58e"/>
                            </v:shape>
                          </w:pict>
                        </w:r>
                      </w:p>
                    </w:tc>
                  </w:tr>
                </w:tbl>
                <w:p w:rsidR="0097193D" w:rsidRDefault="0097193D" w:rsidP="0097193D"/>
              </w:tc>
              <w:tc>
                <w:tcPr>
                  <w:tcW w:w="4032" w:type="dxa"/>
                </w:tcPr>
                <w:p w:rsidR="0097193D" w:rsidRDefault="0097193D" w:rsidP="0097193D">
                  <w:r>
                    <w:t>In this session, parents will learn why the district has adopted the anti-bullying program, Rachel’s Challenge, and how this program is implemented in the Freedom Area Elementary School.</w:t>
                  </w:r>
                </w:p>
              </w:tc>
            </w:tr>
          </w:tbl>
          <w:p w:rsidR="005C2A0F" w:rsidRDefault="005C2A0F"/>
        </w:tc>
      </w:tr>
      <w:tr w:rsidR="005C2A0F">
        <w:trPr>
          <w:trHeight w:hRule="exact" w:val="504"/>
        </w:trPr>
        <w:tc>
          <w:tcPr>
            <w:tcW w:w="6192" w:type="dxa"/>
            <w:vAlign w:val="bottom"/>
          </w:tcPr>
          <w:p w:rsidR="005C2A0F" w:rsidRDefault="005C2A0F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Align w:val="bottom"/>
          </w:tcPr>
          <w:p w:rsidR="005C2A0F" w:rsidRDefault="005C2A0F">
            <w:pPr>
              <w:pStyle w:val="NoSpacing"/>
            </w:pPr>
          </w:p>
        </w:tc>
        <w:tc>
          <w:tcPr>
            <w:tcW w:w="864" w:type="dxa"/>
            <w:vAlign w:val="bottom"/>
          </w:tcPr>
          <w:p w:rsidR="005C2A0F" w:rsidRDefault="005C2A0F">
            <w:pPr>
              <w:pStyle w:val="NoSpacing"/>
            </w:pPr>
          </w:p>
        </w:tc>
        <w:tc>
          <w:tcPr>
            <w:tcW w:w="6192" w:type="dxa"/>
            <w:vAlign w:val="bottom"/>
          </w:tcPr>
          <w:p w:rsidR="005C2A0F" w:rsidRDefault="005C2A0F">
            <w:pPr>
              <w:pStyle w:val="NoSpacing"/>
              <w:jc w:val="right"/>
              <w:rPr>
                <w:rStyle w:val="PageNumber"/>
              </w:rPr>
            </w:pPr>
          </w:p>
        </w:tc>
      </w:tr>
    </w:tbl>
    <w:p w:rsidR="005C2A0F" w:rsidRDefault="005C2A0F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</w:tblGrid>
      <w:tr w:rsidR="005C2A0F">
        <w:trPr>
          <w:trHeight w:hRule="exact" w:val="9792"/>
        </w:trPr>
        <w:tc>
          <w:tcPr>
            <w:tcW w:w="6192" w:type="dxa"/>
          </w:tcPr>
          <w:p w:rsidR="005C2A0F" w:rsidRDefault="005C2A0F"/>
        </w:tc>
        <w:tc>
          <w:tcPr>
            <w:tcW w:w="864" w:type="dxa"/>
          </w:tcPr>
          <w:p w:rsidR="005C2A0F" w:rsidRDefault="005C2A0F">
            <w:pPr>
              <w:pStyle w:val="NoSpacing"/>
            </w:pPr>
          </w:p>
        </w:tc>
        <w:tc>
          <w:tcPr>
            <w:tcW w:w="864" w:type="dxa"/>
          </w:tcPr>
          <w:p w:rsidR="005C2A0F" w:rsidRDefault="005C2A0F">
            <w:pPr>
              <w:pStyle w:val="NoSpacing"/>
            </w:pPr>
          </w:p>
        </w:tc>
        <w:tc>
          <w:tcPr>
            <w:tcW w:w="6192" w:type="dxa"/>
          </w:tcPr>
          <w:p w:rsidR="005C2A0F" w:rsidRDefault="005C2A0F"/>
        </w:tc>
      </w:tr>
      <w:tr w:rsidR="005C2A0F">
        <w:trPr>
          <w:trHeight w:hRule="exact" w:val="504"/>
        </w:trPr>
        <w:tc>
          <w:tcPr>
            <w:tcW w:w="6192" w:type="dxa"/>
            <w:vAlign w:val="bottom"/>
          </w:tcPr>
          <w:p w:rsidR="005C2A0F" w:rsidRDefault="0052335D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4</w:t>
            </w:r>
          </w:p>
        </w:tc>
        <w:tc>
          <w:tcPr>
            <w:tcW w:w="864" w:type="dxa"/>
            <w:vAlign w:val="bottom"/>
          </w:tcPr>
          <w:p w:rsidR="005C2A0F" w:rsidRDefault="005C2A0F">
            <w:pPr>
              <w:pStyle w:val="NoSpacing"/>
            </w:pPr>
          </w:p>
        </w:tc>
        <w:tc>
          <w:tcPr>
            <w:tcW w:w="864" w:type="dxa"/>
            <w:vAlign w:val="bottom"/>
          </w:tcPr>
          <w:p w:rsidR="005C2A0F" w:rsidRDefault="005C2A0F">
            <w:pPr>
              <w:pStyle w:val="NoSpacing"/>
            </w:pPr>
          </w:p>
        </w:tc>
        <w:tc>
          <w:tcPr>
            <w:tcW w:w="6192" w:type="dxa"/>
            <w:vAlign w:val="bottom"/>
          </w:tcPr>
          <w:p w:rsidR="005C2A0F" w:rsidRDefault="0052335D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1</w:t>
            </w:r>
          </w:p>
        </w:tc>
      </w:tr>
    </w:tbl>
    <w:p w:rsidR="005C2A0F" w:rsidRDefault="005C2A0F">
      <w:pPr>
        <w:pStyle w:val="NoSpacing"/>
      </w:pPr>
    </w:p>
    <w:sectPr w:rsidR="005C2A0F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1795655D"/>
    <w:multiLevelType w:val="hybridMultilevel"/>
    <w:tmpl w:val="F9FA804A"/>
    <w:lvl w:ilvl="0" w:tplc="18DE3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FA76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9A7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A2D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64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B08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E4A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67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0CC3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FB6"/>
    <w:rsid w:val="00022CBA"/>
    <w:rsid w:val="0003017B"/>
    <w:rsid w:val="001E303A"/>
    <w:rsid w:val="002015DA"/>
    <w:rsid w:val="0027176E"/>
    <w:rsid w:val="003D28D1"/>
    <w:rsid w:val="0052335D"/>
    <w:rsid w:val="005C2A0F"/>
    <w:rsid w:val="00654F6A"/>
    <w:rsid w:val="0080267D"/>
    <w:rsid w:val="008E46A1"/>
    <w:rsid w:val="0097193D"/>
    <w:rsid w:val="00C87B74"/>
    <w:rsid w:val="00CE3C4E"/>
    <w:rsid w:val="00D96F50"/>
    <w:rsid w:val="00E45324"/>
    <w:rsid w:val="00F57FB6"/>
    <w:rsid w:val="00FC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65C1E4-7637-4238-B876-5B57EAE92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pPr>
      <w:spacing w:before="120" w:after="0" w:line="240" w:lineRule="auto"/>
      <w:contextualSpacing/>
    </w:pPr>
    <w:rPr>
      <w:b/>
      <w:bCs/>
      <w:caps/>
      <w:color w:val="E3A625" w:themeColor="accent1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Pr>
      <w:b/>
      <w:bCs/>
      <w:color w:val="E3A625" w:themeColor="accent1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Pr>
      <w:b/>
      <w:bCs/>
      <w:color w:val="E3A625" w:themeColor="accent1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78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7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301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22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337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243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642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0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lavic\AppData\Roaming\Microsoft\Templates\Bookl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D09DAB2B6B40C8897AEB7EFC013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12A1D-868C-49B8-B310-BF7C1FB789BF}"/>
      </w:docPartPr>
      <w:docPartBody>
        <w:p w:rsidR="00973460" w:rsidRDefault="00F13B08">
          <w:pPr>
            <w:pStyle w:val="57D09DAB2B6B40C8897AEB7EFC0139DB"/>
          </w:pPr>
          <w:r>
            <w:t>[Street Address]</w:t>
          </w:r>
          <w:r>
            <w:br/>
            <w:t>[City, ST  ZIP Code]</w:t>
          </w:r>
        </w:p>
      </w:docPartBody>
    </w:docPart>
    <w:docPart>
      <w:docPartPr>
        <w:name w:val="B56D0B0C9BB14FA286FA1E987E477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A15B3-C533-4538-92E7-B04F6BB8907F}"/>
      </w:docPartPr>
      <w:docPartBody>
        <w:p w:rsidR="00973460" w:rsidRDefault="00F13B08">
          <w:pPr>
            <w:pStyle w:val="B56D0B0C9BB14FA286FA1E987E477726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08"/>
    <w:rsid w:val="00353B1C"/>
    <w:rsid w:val="004E30E5"/>
    <w:rsid w:val="00830AE8"/>
    <w:rsid w:val="00973460"/>
    <w:rsid w:val="00F1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C79016AAC354F27B9E13D9D6E682ED6">
    <w:name w:val="9C79016AAC354F27B9E13D9D6E682ED6"/>
  </w:style>
  <w:style w:type="paragraph" w:customStyle="1" w:styleId="57D09DAB2B6B40C8897AEB7EFC0139DB">
    <w:name w:val="57D09DAB2B6B40C8897AEB7EFC0139DB"/>
  </w:style>
  <w:style w:type="paragraph" w:customStyle="1" w:styleId="2285E156D5B744C6BA80B3B673BF6055">
    <w:name w:val="2285E156D5B744C6BA80B3B673BF6055"/>
  </w:style>
  <w:style w:type="paragraph" w:customStyle="1" w:styleId="7884B0A1743B4A91AA8AE9357C98A6CB">
    <w:name w:val="7884B0A1743B4A91AA8AE9357C98A6CB"/>
  </w:style>
  <w:style w:type="paragraph" w:customStyle="1" w:styleId="98A0B3C8F9954F39A9068E654B3AF1D0">
    <w:name w:val="98A0B3C8F9954F39A9068E654B3AF1D0"/>
  </w:style>
  <w:style w:type="paragraph" w:customStyle="1" w:styleId="B56D0B0C9BB14FA286FA1E987E477726">
    <w:name w:val="B56D0B0C9BB14FA286FA1E987E477726"/>
  </w:style>
  <w:style w:type="paragraph" w:customStyle="1" w:styleId="462BBF5081C346E38694C8A993A116A0">
    <w:name w:val="462BBF5081C346E38694C8A993A116A0"/>
  </w:style>
  <w:style w:type="paragraph" w:customStyle="1" w:styleId="CC3CC1A90414404BA4C40B5E691EB9B3">
    <w:name w:val="CC3CC1A90414404BA4C40B5E691EB9B3"/>
  </w:style>
  <w:style w:type="paragraph" w:customStyle="1" w:styleId="85A64A533C354D7682ED5BF0B450CC88">
    <w:name w:val="85A64A533C354D7682ED5BF0B450CC88"/>
  </w:style>
  <w:style w:type="paragraph" w:customStyle="1" w:styleId="847B3E019BD54076AF88D28BE4609DDD">
    <w:name w:val="847B3E019BD54076AF88D28BE4609DDD"/>
  </w:style>
  <w:style w:type="paragraph" w:customStyle="1" w:styleId="6AF8B538C09A41C99A7C56E2E331AA85">
    <w:name w:val="6AF8B538C09A41C99A7C56E2E331AA85"/>
  </w:style>
  <w:style w:type="paragraph" w:customStyle="1" w:styleId="647060D9B43B42E483DC9E349893C06C">
    <w:name w:val="647060D9B43B42E483DC9E349893C06C"/>
  </w:style>
  <w:style w:type="paragraph" w:customStyle="1" w:styleId="FC53292706CB4E38BBE43A210C50D7A1">
    <w:name w:val="FC53292706CB4E38BBE43A210C50D7A1"/>
  </w:style>
  <w:style w:type="paragraph" w:customStyle="1" w:styleId="0CB2D3AA758543C0A03475744924DE50">
    <w:name w:val="0CB2D3AA758543C0A03475744924DE50"/>
  </w:style>
  <w:style w:type="paragraph" w:customStyle="1" w:styleId="E6A8160380F14EDF8AA59750338A7FFC">
    <w:name w:val="E6A8160380F14EDF8AA59750338A7FFC"/>
  </w:style>
  <w:style w:type="paragraph" w:customStyle="1" w:styleId="843E64D21C0D4A9EB7283EDA87E4E1AC">
    <w:name w:val="843E64D21C0D4A9EB7283EDA87E4E1AC"/>
  </w:style>
  <w:style w:type="paragraph" w:customStyle="1" w:styleId="7CE018C6A27B48BEA5B4D14320EC79D4">
    <w:name w:val="7CE018C6A27B48BEA5B4D14320EC79D4"/>
  </w:style>
  <w:style w:type="paragraph" w:customStyle="1" w:styleId="B3B87EC633ED4908983804D0BF31BC83">
    <w:name w:val="B3B87EC633ED4908983804D0BF31BC83"/>
  </w:style>
  <w:style w:type="paragraph" w:customStyle="1" w:styleId="621D31FD04704660A95C58E30F0B05BC">
    <w:name w:val="621D31FD04704660A95C58E30F0B05BC"/>
  </w:style>
  <w:style w:type="paragraph" w:customStyle="1" w:styleId="8C0E5A49AFA64243903F59E14D4C036F">
    <w:name w:val="8C0E5A49AFA64243903F59E14D4C0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1702 School Street
Freedom, PA 15042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3C379D-75A3-4872-9A3D-869BD5B4F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</Template>
  <TotalTime>0</TotalTime>
  <Pages>3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Freedom Area School District</Company>
  <LinksUpToDate>false</LinksUpToDate>
  <CharactersWithSpaces>2286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Misty L. Slavic</dc:creator>
  <cp:keywords/>
  <dc:description/>
  <cp:lastModifiedBy>Misty Slavic</cp:lastModifiedBy>
  <cp:revision>2</cp:revision>
  <dcterms:created xsi:type="dcterms:W3CDTF">2015-11-18T16:32:00Z</dcterms:created>
  <dcterms:modified xsi:type="dcterms:W3CDTF">2015-11-18T16:32:00Z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TC040096789991</vt:lpwstr>
  </property>
</Properties>
</file>